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83CBF3" w14:textId="091042EF" w:rsidR="00601DEF" w:rsidRPr="0012726A" w:rsidRDefault="00031887">
      <w:pPr>
        <w:rPr>
          <w:lang w:val="hr-HR"/>
        </w:rPr>
      </w:pPr>
      <w:r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57727" behindDoc="0" locked="0" layoutInCell="1" allowOverlap="1" wp14:anchorId="0D543CFD" wp14:editId="3EA8B6B0">
                <wp:simplePos x="0" y="0"/>
                <wp:positionH relativeFrom="column">
                  <wp:posOffset>866775</wp:posOffset>
                </wp:positionH>
                <wp:positionV relativeFrom="paragraph">
                  <wp:posOffset>1676400</wp:posOffset>
                </wp:positionV>
                <wp:extent cx="6231255" cy="7809230"/>
                <wp:effectExtent l="0" t="0" r="0" b="1270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31255" cy="7809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01CCB1" w14:textId="77777777" w:rsidR="00031887" w:rsidRDefault="00031887">
                            <w:pPr>
                              <w:rPr>
                                <w:lang w:val="hr-HR"/>
                              </w:rPr>
                            </w:pPr>
                          </w:p>
                          <w:p w14:paraId="478DD77A" w14:textId="77777777" w:rsidR="001458E3" w:rsidRPr="0015436C" w:rsidRDefault="001458E3" w:rsidP="001458E3">
                            <w:pPr>
                              <w:ind w:left="1080"/>
                              <w:rPr>
                                <w:b/>
                              </w:rPr>
                            </w:pPr>
                            <w:r w:rsidRPr="0015436C">
                              <w:rPr>
                                <w:b/>
                              </w:rPr>
                              <w:t>NACIONALNI ŠPORTSKI SAVEZI</w:t>
                            </w:r>
                          </w:p>
                          <w:p w14:paraId="279036A4" w14:textId="77777777" w:rsidR="001458E3" w:rsidRPr="0015436C" w:rsidRDefault="001458E3" w:rsidP="001458E3">
                            <w:pPr>
                              <w:ind w:left="1080"/>
                            </w:pPr>
                            <w:r w:rsidRPr="0015436C">
                              <w:t>- svima –</w:t>
                            </w:r>
                          </w:p>
                          <w:p w14:paraId="628D0AD1" w14:textId="77777777" w:rsidR="001458E3" w:rsidRPr="0015436C" w:rsidRDefault="001458E3" w:rsidP="001458E3">
                            <w:pPr>
                              <w:ind w:left="1080" w:right="-267"/>
                              <w:rPr>
                                <w:rFonts w:cs="Tahoma"/>
                                <w:sz w:val="22"/>
                                <w:szCs w:val="22"/>
                              </w:rPr>
                            </w:pPr>
                          </w:p>
                          <w:p w14:paraId="57E4DA94" w14:textId="77777777" w:rsidR="001458E3" w:rsidRPr="0015436C" w:rsidRDefault="001458E3" w:rsidP="001458E3">
                            <w:pPr>
                              <w:ind w:left="1080" w:right="-267"/>
                              <w:rPr>
                                <w:rFonts w:cs="Tahoma"/>
                                <w:sz w:val="22"/>
                                <w:szCs w:val="22"/>
                              </w:rPr>
                            </w:pPr>
                          </w:p>
                          <w:p w14:paraId="01A233C4" w14:textId="77777777" w:rsidR="001458E3" w:rsidRPr="0015436C" w:rsidRDefault="001458E3" w:rsidP="001458E3">
                            <w:pPr>
                              <w:ind w:left="1080" w:right="-267"/>
                              <w:rPr>
                                <w:rFonts w:cs="Tahoma"/>
                                <w:sz w:val="22"/>
                                <w:szCs w:val="22"/>
                              </w:rPr>
                            </w:pPr>
                          </w:p>
                          <w:p w14:paraId="46A88B11" w14:textId="19C87AF5" w:rsidR="001458E3" w:rsidRPr="0015436C" w:rsidRDefault="001458E3" w:rsidP="001458E3">
                            <w:pPr>
                              <w:ind w:left="1080"/>
                              <w:jc w:val="right"/>
                            </w:pPr>
                            <w:r w:rsidRPr="0015436C">
                              <w:t xml:space="preserve">U Zagrebu, </w:t>
                            </w:r>
                            <w:r>
                              <w:t>27. lipnja</w:t>
                            </w:r>
                            <w:r w:rsidRPr="0015436C">
                              <w:t xml:space="preserve"> 201</w:t>
                            </w:r>
                            <w:r w:rsidR="004372F7">
                              <w:t>8</w:t>
                            </w:r>
                            <w:r w:rsidRPr="0015436C">
                              <w:t>.</w:t>
                            </w:r>
                          </w:p>
                          <w:p w14:paraId="4AEBF31A" w14:textId="6B4A1F45" w:rsidR="001458E3" w:rsidRPr="0015436C" w:rsidRDefault="001458E3" w:rsidP="001458E3">
                            <w:pPr>
                              <w:ind w:left="1080"/>
                              <w:jc w:val="right"/>
                            </w:pPr>
                            <w:r w:rsidRPr="0015436C">
                              <w:t>Ur.broj:</w:t>
                            </w:r>
                            <w:r w:rsidR="004372F7">
                              <w:t>526</w:t>
                            </w:r>
                            <w:bookmarkStart w:id="0" w:name="_GoBack"/>
                            <w:bookmarkEnd w:id="0"/>
                            <w:r w:rsidRPr="0015436C">
                              <w:t>/UNŠS</w:t>
                            </w:r>
                          </w:p>
                          <w:p w14:paraId="58DA0F46" w14:textId="77777777" w:rsidR="001458E3" w:rsidRPr="0015436C" w:rsidRDefault="001458E3" w:rsidP="001458E3">
                            <w:pPr>
                              <w:ind w:left="1080"/>
                            </w:pPr>
                          </w:p>
                          <w:p w14:paraId="4088E0AC" w14:textId="77777777" w:rsidR="001458E3" w:rsidRPr="0015436C" w:rsidRDefault="001458E3" w:rsidP="001458E3">
                            <w:pPr>
                              <w:ind w:left="1080"/>
                            </w:pPr>
                          </w:p>
                          <w:p w14:paraId="5E200411" w14:textId="77777777" w:rsidR="001458E3" w:rsidRPr="0015436C" w:rsidRDefault="001458E3" w:rsidP="001458E3">
                            <w:pPr>
                              <w:ind w:left="1080"/>
                            </w:pPr>
                          </w:p>
                          <w:p w14:paraId="0D48FB5C" w14:textId="56929501" w:rsidR="001458E3" w:rsidRPr="0015436C" w:rsidRDefault="001458E3" w:rsidP="001458E3">
                            <w:pPr>
                              <w:ind w:left="1080"/>
                            </w:pPr>
                            <w:r w:rsidRPr="0015436C">
                              <w:rPr>
                                <w:b/>
                              </w:rPr>
                              <w:t>Predmet</w:t>
                            </w:r>
                            <w:r w:rsidRPr="0015436C">
                              <w:t>: Nagrada „Dražen Petrović“ za 201</w:t>
                            </w:r>
                            <w:r>
                              <w:t>8</w:t>
                            </w:r>
                            <w:r w:rsidRPr="0015436C">
                              <w:t>. godinu</w:t>
                            </w:r>
                          </w:p>
                          <w:p w14:paraId="43DFC393" w14:textId="77777777" w:rsidR="001458E3" w:rsidRPr="0015436C" w:rsidRDefault="001458E3" w:rsidP="001458E3">
                            <w:pPr>
                              <w:ind w:left="1080"/>
                            </w:pPr>
                          </w:p>
                          <w:p w14:paraId="7A5EBF5B" w14:textId="77777777" w:rsidR="001458E3" w:rsidRPr="0015436C" w:rsidRDefault="001458E3" w:rsidP="001458E3">
                            <w:pPr>
                              <w:ind w:left="1080"/>
                            </w:pPr>
                          </w:p>
                          <w:p w14:paraId="1FE007E9" w14:textId="77777777" w:rsidR="001458E3" w:rsidRPr="0015436C" w:rsidRDefault="001458E3" w:rsidP="001458E3">
                            <w:pPr>
                              <w:ind w:left="1080"/>
                            </w:pPr>
                            <w:r w:rsidRPr="0015436C">
                              <w:t>Poštovani,</w:t>
                            </w:r>
                          </w:p>
                          <w:p w14:paraId="709C473D" w14:textId="77777777" w:rsidR="001458E3" w:rsidRPr="0015436C" w:rsidRDefault="001458E3" w:rsidP="001458E3">
                            <w:pPr>
                              <w:ind w:left="1080"/>
                            </w:pPr>
                          </w:p>
                          <w:p w14:paraId="3665E7F2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  <w:r w:rsidRPr="0015436C">
                              <w:t xml:space="preserve">Povodom 10. rujna, dana osnivanja Hrvatskog olimpijskog odbora dodjeljuje se nagrada „Dražen Petrović“ za vrhunska športska dostignuća u konkurenciji perspektivnih športaša. </w:t>
                            </w:r>
                          </w:p>
                          <w:p w14:paraId="7E800142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</w:p>
                          <w:p w14:paraId="0FBD32B9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  <w:r w:rsidRPr="0015436C">
                              <w:t xml:space="preserve">I ove godine biti će održan izbor i proglašenje najuspješnijeg perspektivnog sportaša i sportašice, muške i ženske ekipe mlađih dobnih kategorija, sportskog para, štafete ili posade te sportaša i sportašice najveće nade hrvatskog sporta pod nazivom </w:t>
                            </w:r>
                            <w:r w:rsidRPr="0015436C">
                              <w:rPr>
                                <w:b/>
                              </w:rPr>
                              <w:t xml:space="preserve">„Nagrada </w:t>
                            </w:r>
                            <w:smartTag w:uri="urn:schemas-microsoft-com:office:smarttags" w:element="PersonName">
                              <w:r w:rsidRPr="0015436C">
                                <w:rPr>
                                  <w:b/>
                                </w:rPr>
                                <w:t>HOO</w:t>
                              </w:r>
                            </w:smartTag>
                            <w:r w:rsidRPr="0015436C">
                              <w:rPr>
                                <w:b/>
                              </w:rPr>
                              <w:t>-a „Dražen Petrović“.</w:t>
                            </w:r>
                          </w:p>
                          <w:p w14:paraId="684F8C7E" w14:textId="77777777" w:rsidR="001458E3" w:rsidRPr="0015436C" w:rsidRDefault="001458E3" w:rsidP="001458E3">
                            <w:pPr>
                              <w:ind w:left="1080" w:right="-267"/>
                              <w:rPr>
                                <w:rFonts w:cs="Tahoma"/>
                                <w:sz w:val="22"/>
                                <w:szCs w:val="22"/>
                              </w:rPr>
                            </w:pPr>
                          </w:p>
                          <w:p w14:paraId="4ECD9AD5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  <w:r w:rsidRPr="0015436C">
                              <w:t>Izbor će se održati povodom 10. rujna, dana osnivanja Hrvatskog olimpijskog odbora.</w:t>
                            </w:r>
                          </w:p>
                          <w:p w14:paraId="40B9CE25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</w:p>
                          <w:p w14:paraId="33264971" w14:textId="3D048A1A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  <w:r w:rsidRPr="0015436C">
                              <w:t xml:space="preserve">Molimo vas da svoje prijedloge za nagradu „Dražen Petrović“ dostavite </w:t>
                            </w:r>
                            <w:r w:rsidRPr="0015436C">
                              <w:rPr>
                                <w:b/>
                                <w:u w:val="single"/>
                              </w:rPr>
                              <w:t>najkasnije do 15. kolovoza 201</w:t>
                            </w:r>
                            <w:r>
                              <w:rPr>
                                <w:b/>
                                <w:u w:val="single"/>
                              </w:rPr>
                              <w:t>8</w:t>
                            </w:r>
                            <w:r w:rsidRPr="0015436C">
                              <w:rPr>
                                <w:b/>
                                <w:u w:val="single"/>
                              </w:rPr>
                              <w:t>. godine</w:t>
                            </w:r>
                            <w:r w:rsidRPr="0015436C">
                              <w:t xml:space="preserve"> u Ured za programe NŠS.</w:t>
                            </w:r>
                          </w:p>
                          <w:p w14:paraId="5EDC5262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</w:p>
                          <w:p w14:paraId="45516DBE" w14:textId="77777777" w:rsidR="001458E3" w:rsidRPr="0015436C" w:rsidRDefault="001458E3" w:rsidP="001458E3">
                            <w:pPr>
                              <w:jc w:val="both"/>
                            </w:pPr>
                          </w:p>
                          <w:p w14:paraId="5FEBDA54" w14:textId="22787C08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  <w:r w:rsidRPr="0015436C">
                              <w:t>U privitku vam dostavljamo pregled dobitnika nagrade Dražen Petrović od 2007. – 201</w:t>
                            </w:r>
                            <w:r>
                              <w:t>7</w:t>
                            </w:r>
                            <w:r w:rsidRPr="0015436C">
                              <w:t xml:space="preserve">. godine te Pravilnik za dodjelu nagrade „Dražen Petrović“. </w:t>
                            </w:r>
                          </w:p>
                          <w:p w14:paraId="7623AD37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  <w:r w:rsidRPr="0015436C">
                              <w:t xml:space="preserve">Pravilnik možete pronaći i na našoj web stranici </w:t>
                            </w:r>
                            <w:hyperlink r:id="rId6" w:history="1">
                              <w:r w:rsidRPr="0015436C">
                                <w:rPr>
                                  <w:rStyle w:val="Hiperveza"/>
                                </w:rPr>
                                <w:t>www.hoo.hr</w:t>
                              </w:r>
                            </w:hyperlink>
                            <w:r w:rsidRPr="0015436C">
                              <w:t xml:space="preserve"> </w:t>
                            </w:r>
                          </w:p>
                          <w:p w14:paraId="51B91BFA" w14:textId="77777777" w:rsidR="001458E3" w:rsidRPr="0015436C" w:rsidRDefault="001458E3" w:rsidP="001458E3">
                            <w:pPr>
                              <w:ind w:left="1080" w:right="-267"/>
                              <w:rPr>
                                <w:rFonts w:cs="Tahoma"/>
                                <w:sz w:val="22"/>
                                <w:szCs w:val="22"/>
                              </w:rPr>
                            </w:pPr>
                          </w:p>
                          <w:p w14:paraId="45732F8B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  <w:r w:rsidRPr="0015436C">
                              <w:t>U očekivanju Vaših nominacija, sportski vas pozdravljamo!</w:t>
                            </w:r>
                          </w:p>
                          <w:p w14:paraId="6EF3CCA6" w14:textId="77777777" w:rsidR="001458E3" w:rsidRPr="0015436C" w:rsidRDefault="001458E3" w:rsidP="001458E3">
                            <w:pPr>
                              <w:ind w:left="1080"/>
                              <w:jc w:val="both"/>
                            </w:pPr>
                          </w:p>
                          <w:p w14:paraId="7D7350A2" w14:textId="6425E147" w:rsidR="00031887" w:rsidRDefault="001458E3">
                            <w:pPr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ab/>
                              <w:t xml:space="preserve">      S poštovanjem,</w:t>
                            </w:r>
                          </w:p>
                          <w:p w14:paraId="0895E33C" w14:textId="7EDB8BC9" w:rsidR="001458E3" w:rsidRDefault="001458E3">
                            <w:pPr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ab/>
                              <w:t xml:space="preserve">      </w:t>
                            </w:r>
                          </w:p>
                          <w:p w14:paraId="478EACC2" w14:textId="30E0F228" w:rsidR="001458E3" w:rsidRDefault="001458E3">
                            <w:pPr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  <w:t>Glavni tajnik HOO-a</w:t>
                            </w:r>
                          </w:p>
                          <w:p w14:paraId="40B6B269" w14:textId="6CB79098" w:rsidR="001458E3" w:rsidRPr="00031887" w:rsidRDefault="001458E3">
                            <w:pPr>
                              <w:rPr>
                                <w:lang w:val="hr-HR"/>
                              </w:rPr>
                            </w:pP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</w:r>
                            <w:r>
                              <w:rPr>
                                <w:lang w:val="hr-HR"/>
                              </w:rPr>
                              <w:tab/>
                              <w:t>Josip Čop, dipl.oec.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543CFD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margin-left:68.25pt;margin-top:132pt;width:490.65pt;height:614.9pt;z-index:25165772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" filled="f" stroked="f">
                <v:textbox>
                  <w:txbxContent>
                    <w:p w14:paraId="6E01CCB1" w14:textId="77777777" w:rsidR="00031887" w:rsidRDefault="00031887">
                      <w:pPr>
                        <w:rPr>
                          <w:lang w:val="hr-HR"/>
                        </w:rPr>
                      </w:pPr>
                    </w:p>
                    <w:p w14:paraId="478DD77A" w14:textId="77777777" w:rsidR="001458E3" w:rsidRPr="0015436C" w:rsidRDefault="001458E3" w:rsidP="001458E3">
                      <w:pPr>
                        <w:ind w:left="1080"/>
                        <w:rPr>
                          <w:b/>
                        </w:rPr>
                      </w:pPr>
                      <w:r w:rsidRPr="0015436C">
                        <w:rPr>
                          <w:b/>
                        </w:rPr>
                        <w:t>NACIONALNI ŠPORTSKI SAVEZI</w:t>
                      </w:r>
                    </w:p>
                    <w:p w14:paraId="279036A4" w14:textId="77777777" w:rsidR="001458E3" w:rsidRPr="0015436C" w:rsidRDefault="001458E3" w:rsidP="001458E3">
                      <w:pPr>
                        <w:ind w:left="1080"/>
                      </w:pPr>
                      <w:r w:rsidRPr="0015436C">
                        <w:t>- svima –</w:t>
                      </w:r>
                    </w:p>
                    <w:p w14:paraId="628D0AD1" w14:textId="77777777" w:rsidR="001458E3" w:rsidRPr="0015436C" w:rsidRDefault="001458E3" w:rsidP="001458E3">
                      <w:pPr>
                        <w:ind w:left="1080" w:right="-267"/>
                        <w:rPr>
                          <w:rFonts w:cs="Tahoma"/>
                          <w:sz w:val="22"/>
                          <w:szCs w:val="22"/>
                        </w:rPr>
                      </w:pPr>
                    </w:p>
                    <w:p w14:paraId="57E4DA94" w14:textId="77777777" w:rsidR="001458E3" w:rsidRPr="0015436C" w:rsidRDefault="001458E3" w:rsidP="001458E3">
                      <w:pPr>
                        <w:ind w:left="1080" w:right="-267"/>
                        <w:rPr>
                          <w:rFonts w:cs="Tahoma"/>
                          <w:sz w:val="22"/>
                          <w:szCs w:val="22"/>
                        </w:rPr>
                      </w:pPr>
                    </w:p>
                    <w:p w14:paraId="01A233C4" w14:textId="77777777" w:rsidR="001458E3" w:rsidRPr="0015436C" w:rsidRDefault="001458E3" w:rsidP="001458E3">
                      <w:pPr>
                        <w:ind w:left="1080" w:right="-267"/>
                        <w:rPr>
                          <w:rFonts w:cs="Tahoma"/>
                          <w:sz w:val="22"/>
                          <w:szCs w:val="22"/>
                        </w:rPr>
                      </w:pPr>
                    </w:p>
                    <w:p w14:paraId="46A88B11" w14:textId="19C87AF5" w:rsidR="001458E3" w:rsidRPr="0015436C" w:rsidRDefault="001458E3" w:rsidP="001458E3">
                      <w:pPr>
                        <w:ind w:left="1080"/>
                        <w:jc w:val="right"/>
                      </w:pPr>
                      <w:r w:rsidRPr="0015436C">
                        <w:t xml:space="preserve">U Zagrebu, </w:t>
                      </w:r>
                      <w:r>
                        <w:t>27. lipnja</w:t>
                      </w:r>
                      <w:r w:rsidRPr="0015436C">
                        <w:t xml:space="preserve"> 201</w:t>
                      </w:r>
                      <w:r w:rsidR="004372F7">
                        <w:t>8</w:t>
                      </w:r>
                      <w:r w:rsidRPr="0015436C">
                        <w:t>.</w:t>
                      </w:r>
                    </w:p>
                    <w:p w14:paraId="4AEBF31A" w14:textId="6B4A1F45" w:rsidR="001458E3" w:rsidRPr="0015436C" w:rsidRDefault="001458E3" w:rsidP="001458E3">
                      <w:pPr>
                        <w:ind w:left="1080"/>
                        <w:jc w:val="right"/>
                      </w:pPr>
                      <w:r w:rsidRPr="0015436C">
                        <w:t>Ur.broj:</w:t>
                      </w:r>
                      <w:r w:rsidR="004372F7">
                        <w:t>526</w:t>
                      </w:r>
                      <w:bookmarkStart w:id="1" w:name="_GoBack"/>
                      <w:bookmarkEnd w:id="1"/>
                      <w:r w:rsidRPr="0015436C">
                        <w:t>/UNŠS</w:t>
                      </w:r>
                    </w:p>
                    <w:p w14:paraId="58DA0F46" w14:textId="77777777" w:rsidR="001458E3" w:rsidRPr="0015436C" w:rsidRDefault="001458E3" w:rsidP="001458E3">
                      <w:pPr>
                        <w:ind w:left="1080"/>
                      </w:pPr>
                    </w:p>
                    <w:p w14:paraId="4088E0AC" w14:textId="77777777" w:rsidR="001458E3" w:rsidRPr="0015436C" w:rsidRDefault="001458E3" w:rsidP="001458E3">
                      <w:pPr>
                        <w:ind w:left="1080"/>
                      </w:pPr>
                    </w:p>
                    <w:p w14:paraId="5E200411" w14:textId="77777777" w:rsidR="001458E3" w:rsidRPr="0015436C" w:rsidRDefault="001458E3" w:rsidP="001458E3">
                      <w:pPr>
                        <w:ind w:left="1080"/>
                      </w:pPr>
                    </w:p>
                    <w:p w14:paraId="0D48FB5C" w14:textId="56929501" w:rsidR="001458E3" w:rsidRPr="0015436C" w:rsidRDefault="001458E3" w:rsidP="001458E3">
                      <w:pPr>
                        <w:ind w:left="1080"/>
                      </w:pPr>
                      <w:r w:rsidRPr="0015436C">
                        <w:rPr>
                          <w:b/>
                        </w:rPr>
                        <w:t>Predmet</w:t>
                      </w:r>
                      <w:r w:rsidRPr="0015436C">
                        <w:t>: Nagrada „Dražen Petrović“ za 201</w:t>
                      </w:r>
                      <w:r>
                        <w:t>8</w:t>
                      </w:r>
                      <w:r w:rsidRPr="0015436C">
                        <w:t>. godinu</w:t>
                      </w:r>
                    </w:p>
                    <w:p w14:paraId="43DFC393" w14:textId="77777777" w:rsidR="001458E3" w:rsidRPr="0015436C" w:rsidRDefault="001458E3" w:rsidP="001458E3">
                      <w:pPr>
                        <w:ind w:left="1080"/>
                      </w:pPr>
                    </w:p>
                    <w:p w14:paraId="7A5EBF5B" w14:textId="77777777" w:rsidR="001458E3" w:rsidRPr="0015436C" w:rsidRDefault="001458E3" w:rsidP="001458E3">
                      <w:pPr>
                        <w:ind w:left="1080"/>
                      </w:pPr>
                    </w:p>
                    <w:p w14:paraId="1FE007E9" w14:textId="77777777" w:rsidR="001458E3" w:rsidRPr="0015436C" w:rsidRDefault="001458E3" w:rsidP="001458E3">
                      <w:pPr>
                        <w:ind w:left="1080"/>
                      </w:pPr>
                      <w:r w:rsidRPr="0015436C">
                        <w:t>Poštovani,</w:t>
                      </w:r>
                    </w:p>
                    <w:p w14:paraId="709C473D" w14:textId="77777777" w:rsidR="001458E3" w:rsidRPr="0015436C" w:rsidRDefault="001458E3" w:rsidP="001458E3">
                      <w:pPr>
                        <w:ind w:left="1080"/>
                      </w:pPr>
                    </w:p>
                    <w:p w14:paraId="3665E7F2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  <w:r w:rsidRPr="0015436C">
                        <w:t xml:space="preserve">Povodom 10. rujna, dana osnivanja Hrvatskog olimpijskog odbora dodjeljuje se nagrada „Dražen Petrović“ za vrhunska športska dostignuća u konkurenciji perspektivnih športaša. </w:t>
                      </w:r>
                    </w:p>
                    <w:p w14:paraId="7E800142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</w:p>
                    <w:p w14:paraId="0FBD32B9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  <w:r w:rsidRPr="0015436C">
                        <w:t xml:space="preserve">I ove godine biti će održan izbor i proglašenje najuspješnijeg perspektivnog sportaša i sportašice, muške i ženske ekipe mlađih dobnih kategorija, sportskog para, štafete ili posade te sportaša i sportašice najveće nade hrvatskog sporta pod nazivom </w:t>
                      </w:r>
                      <w:r w:rsidRPr="0015436C">
                        <w:rPr>
                          <w:b/>
                        </w:rPr>
                        <w:t xml:space="preserve">„Nagrada </w:t>
                      </w:r>
                      <w:smartTag w:uri="urn:schemas-microsoft-com:office:smarttags" w:element="PersonName">
                        <w:r w:rsidRPr="0015436C">
                          <w:rPr>
                            <w:b/>
                          </w:rPr>
                          <w:t>HOO</w:t>
                        </w:r>
                      </w:smartTag>
                      <w:r w:rsidRPr="0015436C">
                        <w:rPr>
                          <w:b/>
                        </w:rPr>
                        <w:t>-a „Dražen Petrović“.</w:t>
                      </w:r>
                    </w:p>
                    <w:p w14:paraId="684F8C7E" w14:textId="77777777" w:rsidR="001458E3" w:rsidRPr="0015436C" w:rsidRDefault="001458E3" w:rsidP="001458E3">
                      <w:pPr>
                        <w:ind w:left="1080" w:right="-267"/>
                        <w:rPr>
                          <w:rFonts w:cs="Tahoma"/>
                          <w:sz w:val="22"/>
                          <w:szCs w:val="22"/>
                        </w:rPr>
                      </w:pPr>
                    </w:p>
                    <w:p w14:paraId="4ECD9AD5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  <w:r w:rsidRPr="0015436C">
                        <w:t>Izbor će se održati povodom 10. rujna, dana osnivanja Hrvatskog olimpijskog odbora.</w:t>
                      </w:r>
                    </w:p>
                    <w:p w14:paraId="40B9CE25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</w:p>
                    <w:p w14:paraId="33264971" w14:textId="3D048A1A" w:rsidR="001458E3" w:rsidRPr="0015436C" w:rsidRDefault="001458E3" w:rsidP="001458E3">
                      <w:pPr>
                        <w:ind w:left="1080"/>
                        <w:jc w:val="both"/>
                      </w:pPr>
                      <w:r w:rsidRPr="0015436C">
                        <w:t xml:space="preserve">Molimo vas da svoje prijedloge za nagradu „Dražen Petrović“ dostavite </w:t>
                      </w:r>
                      <w:r w:rsidRPr="0015436C">
                        <w:rPr>
                          <w:b/>
                          <w:u w:val="single"/>
                        </w:rPr>
                        <w:t>najkasnije do 15. kolovoza 201</w:t>
                      </w:r>
                      <w:r>
                        <w:rPr>
                          <w:b/>
                          <w:u w:val="single"/>
                        </w:rPr>
                        <w:t>8</w:t>
                      </w:r>
                      <w:r w:rsidRPr="0015436C">
                        <w:rPr>
                          <w:b/>
                          <w:u w:val="single"/>
                        </w:rPr>
                        <w:t>. godine</w:t>
                      </w:r>
                      <w:r w:rsidRPr="0015436C">
                        <w:t xml:space="preserve"> u Ured za programe NŠS.</w:t>
                      </w:r>
                    </w:p>
                    <w:p w14:paraId="5EDC5262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</w:p>
                    <w:p w14:paraId="45516DBE" w14:textId="77777777" w:rsidR="001458E3" w:rsidRPr="0015436C" w:rsidRDefault="001458E3" w:rsidP="001458E3">
                      <w:pPr>
                        <w:jc w:val="both"/>
                      </w:pPr>
                    </w:p>
                    <w:p w14:paraId="5FEBDA54" w14:textId="22787C08" w:rsidR="001458E3" w:rsidRPr="0015436C" w:rsidRDefault="001458E3" w:rsidP="001458E3">
                      <w:pPr>
                        <w:ind w:left="1080"/>
                        <w:jc w:val="both"/>
                      </w:pPr>
                      <w:r w:rsidRPr="0015436C">
                        <w:t>U privitku vam dostavljamo pregled dobitnika nagrade Dražen Petrović od 2007. – 201</w:t>
                      </w:r>
                      <w:r>
                        <w:t>7</w:t>
                      </w:r>
                      <w:r w:rsidRPr="0015436C">
                        <w:t xml:space="preserve">. godine te Pravilnik za dodjelu nagrade „Dražen Petrović“. </w:t>
                      </w:r>
                    </w:p>
                    <w:p w14:paraId="7623AD37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  <w:r w:rsidRPr="0015436C">
                        <w:t xml:space="preserve">Pravilnik možete pronaći i na našoj web stranici </w:t>
                      </w:r>
                      <w:hyperlink r:id="rId7" w:history="1">
                        <w:r w:rsidRPr="0015436C">
                          <w:rPr>
                            <w:rStyle w:val="Hiperveza"/>
                          </w:rPr>
                          <w:t>www.hoo.hr</w:t>
                        </w:r>
                      </w:hyperlink>
                      <w:r w:rsidRPr="0015436C">
                        <w:t xml:space="preserve"> </w:t>
                      </w:r>
                    </w:p>
                    <w:p w14:paraId="51B91BFA" w14:textId="77777777" w:rsidR="001458E3" w:rsidRPr="0015436C" w:rsidRDefault="001458E3" w:rsidP="001458E3">
                      <w:pPr>
                        <w:ind w:left="1080" w:right="-267"/>
                        <w:rPr>
                          <w:rFonts w:cs="Tahoma"/>
                          <w:sz w:val="22"/>
                          <w:szCs w:val="22"/>
                        </w:rPr>
                      </w:pPr>
                    </w:p>
                    <w:p w14:paraId="45732F8B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  <w:r w:rsidRPr="0015436C">
                        <w:t>U očekivanju Vaših nominacija, sportski vas pozdravljamo!</w:t>
                      </w:r>
                    </w:p>
                    <w:p w14:paraId="6EF3CCA6" w14:textId="77777777" w:rsidR="001458E3" w:rsidRPr="0015436C" w:rsidRDefault="001458E3" w:rsidP="001458E3">
                      <w:pPr>
                        <w:ind w:left="1080"/>
                        <w:jc w:val="both"/>
                      </w:pPr>
                    </w:p>
                    <w:p w14:paraId="7D7350A2" w14:textId="6425E147" w:rsidR="00031887" w:rsidRDefault="001458E3">
                      <w:pPr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ab/>
                        <w:t xml:space="preserve">      S poštovanjem,</w:t>
                      </w:r>
                    </w:p>
                    <w:p w14:paraId="0895E33C" w14:textId="7EDB8BC9" w:rsidR="001458E3" w:rsidRDefault="001458E3">
                      <w:pPr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ab/>
                        <w:t xml:space="preserve">      </w:t>
                      </w:r>
                    </w:p>
                    <w:p w14:paraId="478EACC2" w14:textId="30E0F228" w:rsidR="001458E3" w:rsidRDefault="001458E3">
                      <w:pPr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  <w:t>Glavni tajnik HOO-a</w:t>
                      </w:r>
                    </w:p>
                    <w:p w14:paraId="40B6B269" w14:textId="6CB79098" w:rsidR="001458E3" w:rsidRPr="00031887" w:rsidRDefault="001458E3">
                      <w:pPr>
                        <w:rPr>
                          <w:lang w:val="hr-HR"/>
                        </w:rPr>
                      </w:pP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</w:r>
                      <w:r>
                        <w:rPr>
                          <w:lang w:val="hr-HR"/>
                        </w:rPr>
                        <w:tab/>
                        <w:t>Josip Čop, dipl.oec.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hr-HR" w:eastAsia="hr-HR"/>
        </w:rPr>
        <w:drawing>
          <wp:inline distT="0" distB="0" distL="0" distR="0" wp14:anchorId="39EEE4C3" wp14:editId="4FE470AA">
            <wp:extent cx="7556881" cy="10702109"/>
            <wp:effectExtent l="0" t="0" r="1270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hoo memo hr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15583" cy="107852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21A3B"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11535D8D" wp14:editId="4E412ABE">
                <wp:simplePos x="0" y="0"/>
                <wp:positionH relativeFrom="column">
                  <wp:posOffset>1613535</wp:posOffset>
                </wp:positionH>
                <wp:positionV relativeFrom="page">
                  <wp:posOffset>11103610</wp:posOffset>
                </wp:positionV>
                <wp:extent cx="5562000" cy="7200000"/>
                <wp:effectExtent l="0" t="0" r="0" b="0"/>
                <wp:wrapSquare wrapText="bothSides"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2000" cy="720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25488ED" w14:textId="77777777" w:rsidR="00821A3B" w:rsidRDefault="00821A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11535D8D" id="Text Box 5" o:spid="_x0000_s1027" type="#_x0000_t202" style="position:absolute;margin-left:127.05pt;margin-top:874.3pt;width:437.95pt;height:566.9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" filled="f" stroked="f">
                <v:textbox>
                  <w:txbxContent>
                    <w:p w14:paraId="725488ED" w14:textId="77777777" w:rsidR="00821A3B" w:rsidRDefault="00821A3B"/>
                  </w:txbxContent>
                </v:textbox>
                <w10:wrap type="square" anchory="page"/>
              </v:shape>
            </w:pict>
          </mc:Fallback>
        </mc:AlternateContent>
      </w:r>
      <w:r w:rsidR="00662A3F">
        <w:rPr>
          <w:noProof/>
          <w:lang w:val="hr-HR" w:eastAsia="hr-H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D2C5EA" wp14:editId="6A36B1FE">
                <wp:simplePos x="0" y="0"/>
                <wp:positionH relativeFrom="column">
                  <wp:posOffset>1739900</wp:posOffset>
                </wp:positionH>
                <wp:positionV relativeFrom="page">
                  <wp:posOffset>11516995</wp:posOffset>
                </wp:positionV>
                <wp:extent cx="5414010" cy="7656195"/>
                <wp:effectExtent l="0" t="0" r="0" b="0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414010" cy="76561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55BA29C0" w14:textId="77777777" w:rsidR="0012726A" w:rsidRPr="00662A3F" w:rsidRDefault="0012726A">
                            <w:pPr>
                              <w:rPr>
                                <w:lang w:val="hr-HR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shape w14:anchorId="44D2C5EA" id="Text Box 4" o:spid="_x0000_s1028" type="#_x0000_t202" style="position:absolute;margin-left:137pt;margin-top:906.85pt;width:426.3pt;height:60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" filled="f" stroked="f">
                <v:path arrowok="t"/>
                <v:textbox>
                  <w:txbxContent>
                    <w:p w14:paraId="55BA29C0" w14:textId="77777777" w:rsidR="0012726A" w:rsidRPr="00662A3F" w:rsidRDefault="0012726A">
                      <w:pPr>
                        <w:rPr>
                          <w:lang w:val="hr-HR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sectPr w:rsidR="00601DEF" w:rsidRPr="0012726A" w:rsidSect="0012726A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68E739" w14:textId="77777777" w:rsidR="006C215E" w:rsidRDefault="006C215E" w:rsidP="0012726A">
      <w:r>
        <w:separator/>
      </w:r>
    </w:p>
  </w:endnote>
  <w:endnote w:type="continuationSeparator" w:id="0">
    <w:p w14:paraId="1EABFAD0" w14:textId="77777777" w:rsidR="006C215E" w:rsidRDefault="006C215E" w:rsidP="00127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A93AC4" w14:textId="77777777" w:rsidR="006C215E" w:rsidRDefault="006C215E" w:rsidP="0012726A">
      <w:r>
        <w:separator/>
      </w:r>
    </w:p>
  </w:footnote>
  <w:footnote w:type="continuationSeparator" w:id="0">
    <w:p w14:paraId="01013A5A" w14:textId="77777777" w:rsidR="006C215E" w:rsidRDefault="006C215E" w:rsidP="0012726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26A"/>
    <w:rsid w:val="00031887"/>
    <w:rsid w:val="000D5F1C"/>
    <w:rsid w:val="0012726A"/>
    <w:rsid w:val="001458E3"/>
    <w:rsid w:val="004372F7"/>
    <w:rsid w:val="0051041C"/>
    <w:rsid w:val="005F4F1A"/>
    <w:rsid w:val="00601DEF"/>
    <w:rsid w:val="00662A3F"/>
    <w:rsid w:val="006C215E"/>
    <w:rsid w:val="00821A3B"/>
    <w:rsid w:val="00B5747A"/>
    <w:rsid w:val="00D55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4:docId w14:val="1D308393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2726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2726A"/>
  </w:style>
  <w:style w:type="paragraph" w:styleId="Podnoje">
    <w:name w:val="footer"/>
    <w:basedOn w:val="Normal"/>
    <w:link w:val="PodnojeChar"/>
    <w:uiPriority w:val="99"/>
    <w:unhideWhenUsed/>
    <w:rsid w:val="0012726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2726A"/>
  </w:style>
  <w:style w:type="character" w:styleId="Hiperveza">
    <w:name w:val="Hyperlink"/>
    <w:basedOn w:val="Zadanifontodlomka"/>
    <w:unhideWhenUsed/>
    <w:rsid w:val="001458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webSettings" Target="webSettings.xml"/><Relationship Id="rId7" Type="http://schemas.openxmlformats.org/officeDocument/2006/relationships/hyperlink" Target="http://www.ho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hoo.h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Nagrada Dražen Petrović 2018. - dopis NŠS-ima</Template>
  <TotalTime>2</TotalTime>
  <Pages>1</Pages>
  <Words>0</Words>
  <Characters>4</Characters>
  <Application>Microsoft Office Word</Application>
  <DocSecurity>0</DocSecurity>
  <Lines>1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Sandra Buric</cp:lastModifiedBy>
  <cp:revision>3</cp:revision>
  <dcterms:created xsi:type="dcterms:W3CDTF">2018-06-27T08:54:00Z</dcterms:created>
  <dcterms:modified xsi:type="dcterms:W3CDTF">2018-06-27T08:56:00Z</dcterms:modified>
</cp:coreProperties>
</file>